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523" w:rsidRPr="004A45AD" w:rsidRDefault="00135523" w:rsidP="004A45AD">
      <w:pPr>
        <w:jc w:val="center"/>
        <w:rPr>
          <w:b/>
          <w:color w:val="800080"/>
          <w:sz w:val="40"/>
          <w:szCs w:val="40"/>
          <w:lang w:val="uk-UA"/>
        </w:rPr>
      </w:pPr>
      <w:r w:rsidRPr="004A45AD">
        <w:rPr>
          <w:b/>
          <w:color w:val="800080"/>
          <w:sz w:val="40"/>
          <w:szCs w:val="40"/>
          <w:lang w:val="uk-UA"/>
        </w:rPr>
        <w:t>Година спілкування</w:t>
      </w:r>
    </w:p>
    <w:p w:rsidR="00135523" w:rsidRDefault="00135523" w:rsidP="004A45AD">
      <w:pPr>
        <w:jc w:val="center"/>
        <w:rPr>
          <w:b/>
          <w:color w:val="800080"/>
          <w:sz w:val="40"/>
          <w:szCs w:val="40"/>
          <w:lang w:val="uk-UA"/>
        </w:rPr>
      </w:pPr>
      <w:r w:rsidRPr="00DA5A37">
        <w:rPr>
          <w:i/>
          <w:color w:val="800080"/>
          <w:sz w:val="40"/>
          <w:szCs w:val="40"/>
          <w:lang w:val="uk-UA"/>
        </w:rPr>
        <w:t>Тема</w:t>
      </w:r>
      <w:r>
        <w:rPr>
          <w:b/>
          <w:i/>
          <w:color w:val="800080"/>
          <w:sz w:val="40"/>
          <w:szCs w:val="40"/>
          <w:lang w:val="uk-UA"/>
        </w:rPr>
        <w:t>:</w:t>
      </w:r>
      <w:r w:rsidRPr="00DA5A37">
        <w:rPr>
          <w:b/>
          <w:i/>
          <w:color w:val="800080"/>
          <w:sz w:val="40"/>
          <w:szCs w:val="40"/>
          <w:lang w:val="uk-UA"/>
        </w:rPr>
        <w:t xml:space="preserve"> </w:t>
      </w:r>
      <w:r w:rsidRPr="00DA5A37">
        <w:rPr>
          <w:b/>
          <w:color w:val="800080"/>
          <w:sz w:val="40"/>
          <w:szCs w:val="40"/>
          <w:lang w:val="uk-UA"/>
        </w:rPr>
        <w:t xml:space="preserve"> « Я –людина»</w:t>
      </w:r>
    </w:p>
    <w:p w:rsidR="00135523" w:rsidRPr="004A45AD" w:rsidRDefault="00135523" w:rsidP="004A45AD">
      <w:pPr>
        <w:jc w:val="center"/>
        <w:rPr>
          <w:b/>
          <w:i/>
          <w:color w:val="800080"/>
          <w:sz w:val="40"/>
          <w:szCs w:val="40"/>
          <w:lang w:val="uk-UA"/>
        </w:rPr>
      </w:pPr>
      <w:r>
        <w:rPr>
          <w:b/>
          <w:color w:val="800080"/>
          <w:sz w:val="40"/>
          <w:szCs w:val="40"/>
          <w:lang w:val="uk-UA"/>
        </w:rPr>
        <w:t>( учні 10 – 11 класів)</w:t>
      </w:r>
    </w:p>
    <w:p w:rsidR="00135523" w:rsidRDefault="00135523">
      <w:pPr>
        <w:rPr>
          <w:sz w:val="32"/>
          <w:szCs w:val="32"/>
          <w:lang w:val="uk-UA"/>
        </w:rPr>
      </w:pPr>
      <w:r w:rsidRPr="007B0484">
        <w:rPr>
          <w:color w:val="0000FF"/>
          <w:sz w:val="32"/>
          <w:szCs w:val="32"/>
          <w:lang w:val="uk-UA"/>
        </w:rPr>
        <w:t>Мета:</w:t>
      </w:r>
      <w:r>
        <w:rPr>
          <w:sz w:val="32"/>
          <w:szCs w:val="32"/>
          <w:lang w:val="uk-UA"/>
        </w:rPr>
        <w:t xml:space="preserve">    Допомогти підліткам розібратися в собі , розширити розуміння поняття «духовні цінності»,»щастя», «успіх»,формувати активну життєву позицію, виховувати в учнів почуття гідності.</w:t>
      </w:r>
    </w:p>
    <w:p w:rsidR="00135523" w:rsidRDefault="00135523">
      <w:pPr>
        <w:rPr>
          <w:sz w:val="32"/>
          <w:szCs w:val="32"/>
          <w:lang w:val="uk-UA"/>
        </w:rPr>
      </w:pPr>
      <w:r w:rsidRPr="007B0484">
        <w:rPr>
          <w:color w:val="0000FF"/>
          <w:sz w:val="32"/>
          <w:szCs w:val="32"/>
          <w:lang w:val="uk-UA"/>
        </w:rPr>
        <w:t>Епіграф:</w:t>
      </w:r>
      <w:r>
        <w:rPr>
          <w:sz w:val="32"/>
          <w:szCs w:val="32"/>
          <w:lang w:val="uk-UA"/>
        </w:rPr>
        <w:t xml:space="preserve">            Щастя – не слова, не гроші – </w:t>
      </w:r>
    </w:p>
    <w:p w:rsidR="00135523" w:rsidRDefault="00135523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Все це минає.</w:t>
      </w:r>
    </w:p>
    <w:p w:rsidR="00135523" w:rsidRDefault="00135523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Щастя – це друзі хороші,</w:t>
      </w:r>
    </w:p>
    <w:p w:rsidR="00135523" w:rsidRDefault="00135523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Шана людськая. (О. Підсуха)</w:t>
      </w:r>
    </w:p>
    <w:p w:rsidR="00135523" w:rsidRDefault="00135523">
      <w:pPr>
        <w:rPr>
          <w:sz w:val="32"/>
          <w:szCs w:val="32"/>
          <w:lang w:val="uk-UA"/>
        </w:rPr>
      </w:pPr>
      <w:r w:rsidRPr="007B0484">
        <w:rPr>
          <w:color w:val="0000FF"/>
          <w:sz w:val="32"/>
          <w:szCs w:val="32"/>
          <w:lang w:val="uk-UA"/>
        </w:rPr>
        <w:t>Девіз уроку:</w:t>
      </w:r>
      <w:r>
        <w:rPr>
          <w:sz w:val="32"/>
          <w:szCs w:val="32"/>
          <w:lang w:val="uk-UA"/>
        </w:rPr>
        <w:t xml:space="preserve">   Майбутнє наше – то лиш наша справа,</w:t>
      </w:r>
    </w:p>
    <w:p w:rsidR="00135523" w:rsidRDefault="00135523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Лиш наших рук, і совісті, й ума.</w:t>
      </w:r>
    </w:p>
    <w:p w:rsidR="00135523" w:rsidRDefault="00135523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Кивать на когось ми не маєм права, </w:t>
      </w:r>
    </w:p>
    <w:p w:rsidR="00135523" w:rsidRDefault="00135523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Та і кивать на когось нам нема!</w:t>
      </w:r>
    </w:p>
    <w:p w:rsidR="00135523" w:rsidRPr="00DA5A37" w:rsidRDefault="00135523">
      <w:pPr>
        <w:rPr>
          <w:i/>
          <w:color w:val="0000FF"/>
          <w:sz w:val="32"/>
          <w:szCs w:val="32"/>
          <w:lang w:val="uk-UA"/>
        </w:rPr>
      </w:pPr>
      <w:r w:rsidRPr="00DA5A37">
        <w:rPr>
          <w:i/>
          <w:color w:val="0000FF"/>
          <w:sz w:val="32"/>
          <w:szCs w:val="32"/>
          <w:lang w:val="uk-UA"/>
        </w:rPr>
        <w:t>Вчитель (на фоні музики)</w:t>
      </w:r>
    </w:p>
    <w:p w:rsidR="00135523" w:rsidRDefault="00135523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Життя прекрасне і неповторне, непередбачуване і стрімке. Кожен з вас має свою мрію,прокручує в думках свою кінострічку під назвою «Моє життя».</w:t>
      </w:r>
    </w:p>
    <w:p w:rsidR="00135523" w:rsidRDefault="00135523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Там є різні сюжети, різні люди, але головний герой – це ти. І є ще те, що об</w:t>
      </w:r>
      <w:r w:rsidRPr="000E4198">
        <w:rPr>
          <w:sz w:val="32"/>
          <w:szCs w:val="32"/>
          <w:lang w:val="uk-UA"/>
        </w:rPr>
        <w:t>’</w:t>
      </w:r>
      <w:r>
        <w:rPr>
          <w:sz w:val="32"/>
          <w:szCs w:val="32"/>
          <w:lang w:val="uk-UA"/>
        </w:rPr>
        <w:t>єднує всі ці фільми. Напевно ніхто з вас не бачить себе в майбутньому хворим, злиденним, одиноким, безуспішним невдахою.</w:t>
      </w:r>
    </w:p>
    <w:p w:rsidR="00135523" w:rsidRDefault="00135523">
      <w:pPr>
        <w:rPr>
          <w:i/>
          <w:color w:val="0000FF"/>
          <w:sz w:val="32"/>
          <w:szCs w:val="32"/>
          <w:lang w:val="uk-UA"/>
        </w:rPr>
      </w:pPr>
    </w:p>
    <w:p w:rsidR="00135523" w:rsidRDefault="00135523">
      <w:pPr>
        <w:rPr>
          <w:i/>
          <w:color w:val="0000FF"/>
          <w:sz w:val="32"/>
          <w:szCs w:val="32"/>
          <w:lang w:val="uk-UA"/>
        </w:rPr>
      </w:pPr>
    </w:p>
    <w:p w:rsidR="00135523" w:rsidRPr="007B0484" w:rsidRDefault="00135523">
      <w:pPr>
        <w:rPr>
          <w:i/>
          <w:color w:val="0000FF"/>
          <w:sz w:val="32"/>
          <w:szCs w:val="32"/>
          <w:lang w:val="uk-UA"/>
        </w:rPr>
      </w:pPr>
      <w:r w:rsidRPr="007B0484">
        <w:rPr>
          <w:i/>
          <w:color w:val="0000FF"/>
          <w:sz w:val="32"/>
          <w:szCs w:val="32"/>
          <w:lang w:val="uk-UA"/>
        </w:rPr>
        <w:t>Завдання учням</w:t>
      </w:r>
    </w:p>
    <w:p w:rsidR="00135523" w:rsidRDefault="00135523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Кожен із вас продовжить речення.</w:t>
      </w:r>
    </w:p>
    <w:p w:rsidR="00135523" w:rsidRDefault="00135523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Зараз я … В майбутньому я </w:t>
      </w:r>
      <w:r w:rsidRPr="007B0484">
        <w:rPr>
          <w:i/>
          <w:sz w:val="32"/>
          <w:szCs w:val="32"/>
          <w:lang w:val="uk-UA"/>
        </w:rPr>
        <w:t>…(Гра «Візерунок долі»)</w:t>
      </w:r>
      <w:r>
        <w:rPr>
          <w:sz w:val="32"/>
          <w:szCs w:val="32"/>
          <w:lang w:val="uk-UA"/>
        </w:rPr>
        <w:t xml:space="preserve"> </w:t>
      </w:r>
    </w:p>
    <w:p w:rsidR="00135523" w:rsidRDefault="00135523">
      <w:pPr>
        <w:rPr>
          <w:sz w:val="32"/>
          <w:szCs w:val="32"/>
          <w:lang w:val="uk-UA"/>
        </w:rPr>
      </w:pPr>
      <w:r w:rsidRPr="007B0484">
        <w:rPr>
          <w:i/>
          <w:color w:val="0000FF"/>
          <w:sz w:val="32"/>
          <w:szCs w:val="32"/>
          <w:lang w:val="uk-UA"/>
        </w:rPr>
        <w:t>Вчитель1</w:t>
      </w:r>
      <w:r>
        <w:rPr>
          <w:sz w:val="32"/>
          <w:szCs w:val="32"/>
          <w:lang w:val="uk-UA"/>
        </w:rPr>
        <w:t xml:space="preserve">    Перед вами аркуш паперу і ножиці.(За командою вчителя учні вирізають витинанку).</w:t>
      </w:r>
      <w:r w:rsidRPr="009236D4">
        <w:rPr>
          <w:sz w:val="32"/>
          <w:szCs w:val="32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384pt">
            <v:imagedata r:id="rId7" o:title=""/>
          </v:shape>
        </w:pict>
      </w:r>
    </w:p>
    <w:p w:rsidR="00135523" w:rsidRPr="007B0484" w:rsidRDefault="00135523">
      <w:pPr>
        <w:rPr>
          <w:i/>
          <w:color w:val="0000FF"/>
          <w:sz w:val="32"/>
          <w:szCs w:val="32"/>
          <w:lang w:val="uk-UA"/>
        </w:rPr>
      </w:pPr>
      <w:r w:rsidRPr="007B0484">
        <w:rPr>
          <w:i/>
          <w:color w:val="0000FF"/>
          <w:sz w:val="32"/>
          <w:szCs w:val="32"/>
          <w:lang w:val="uk-UA"/>
        </w:rPr>
        <w:t>Вчитель2</w:t>
      </w:r>
    </w:p>
    <w:p w:rsidR="00135523" w:rsidRDefault="00135523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Подивіться на свій «витвір мистецтва». Робили всі однаково, а результат отримали різний. Це означає, що у кожної людини свій шлях в житті, свій візерунок долі. Ви творили витинанку самі. Так і в житті. Кожен - майстер своєї долі: звичайно, є моменти, які «вибивають з колії» заважають, є трагедії, катастрофи, війни,непередбачувані події. Та мова зараз не про це. Сьогодні ми поговоримо про те          </w:t>
      </w:r>
    </w:p>
    <w:p w:rsidR="00135523" w:rsidRDefault="00135523" w:rsidP="00677472">
      <w:pPr>
        <w:pStyle w:val="ListParagraph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Хто я? Який я?</w:t>
      </w:r>
    </w:p>
    <w:p w:rsidR="00135523" w:rsidRDefault="00135523" w:rsidP="00677472">
      <w:pPr>
        <w:pStyle w:val="ListParagraph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Що мені потрібно? Моя мрія.</w:t>
      </w:r>
    </w:p>
    <w:p w:rsidR="00135523" w:rsidRDefault="00135523" w:rsidP="00677472">
      <w:pPr>
        <w:pStyle w:val="ListParagraph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 діяти?</w:t>
      </w:r>
    </w:p>
    <w:p w:rsidR="00135523" w:rsidRPr="00677472" w:rsidRDefault="00135523" w:rsidP="00677472">
      <w:pPr>
        <w:pStyle w:val="ListParagraph"/>
        <w:numPr>
          <w:ilvl w:val="0"/>
          <w:numId w:val="1"/>
        </w:numPr>
        <w:rPr>
          <w:sz w:val="32"/>
          <w:szCs w:val="32"/>
          <w:lang w:val="uk-UA"/>
        </w:rPr>
      </w:pPr>
      <w:r w:rsidRPr="009236D4">
        <w:rPr>
          <w:sz w:val="32"/>
          <w:szCs w:val="32"/>
          <w:lang w:val="uk-UA"/>
        </w:rPr>
        <w:pict>
          <v:shape id="_x0000_i1026" type="#_x0000_t75" style="width:3in;height:4in">
            <v:imagedata r:id="rId8" o:title=""/>
          </v:shape>
        </w:pict>
      </w:r>
      <w:r w:rsidRPr="00677472">
        <w:rPr>
          <w:sz w:val="32"/>
          <w:szCs w:val="32"/>
          <w:lang w:val="uk-UA"/>
        </w:rPr>
        <w:t xml:space="preserve">  </w:t>
      </w:r>
    </w:p>
    <w:p w:rsidR="00135523" w:rsidRPr="007B0484" w:rsidRDefault="00135523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 xml:space="preserve"> Ці питання хвилюють або повинні хвилювати кожного. Кожен з вас – це унікальна особистість, яка має притаманне лише їй поєднання здібностей, рис характеру, людських якостей. Розвиток людини є поступовим і достатньо прогнозованим. Однією з найцікавіших теорій розвитку є вчення про стадії психосоціального розвитку Еріка Еріксона (1902-1994). Згідно з його теорією психосоціальний розвиток людини охоплює 8 стадій. З них 5 – у дитинстві, 3 стадії – у зрілому віці.</w:t>
      </w:r>
    </w:p>
    <w:p w:rsidR="00135523" w:rsidRPr="007B0484" w:rsidRDefault="00135523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Стадії – це найголовніші завдання, які людина має розв’язати у певний період свого життя. Якщо завдання на якомусь етапі не вирішене, це негативно впливає на все подальше життя.</w:t>
      </w:r>
    </w:p>
    <w:p w:rsidR="00135523" w:rsidRPr="007B0484" w:rsidRDefault="00135523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Ви на етапі 5. Ідентичність проти дифузії(13-18років). Підлітков</w:t>
      </w:r>
      <w:r>
        <w:rPr>
          <w:sz w:val="32"/>
          <w:szCs w:val="32"/>
          <w:lang w:val="uk-UA"/>
        </w:rPr>
        <w:t>ий вік – це час формування само</w:t>
      </w:r>
      <w:r w:rsidRPr="007B0484">
        <w:rPr>
          <w:sz w:val="32"/>
          <w:szCs w:val="32"/>
          <w:lang w:val="uk-UA"/>
        </w:rPr>
        <w:t>ідентичності, розвитку самосвідомості, визначення того, ким хочеш бути,формування власної шкали.</w:t>
      </w:r>
    </w:p>
    <w:p w:rsidR="00135523" w:rsidRPr="007B0484" w:rsidRDefault="00135523">
      <w:pPr>
        <w:rPr>
          <w:sz w:val="32"/>
          <w:szCs w:val="32"/>
          <w:lang w:val="uk-UA"/>
        </w:rPr>
      </w:pPr>
      <w:r w:rsidRPr="007B0484">
        <w:rPr>
          <w:i/>
          <w:color w:val="0000FF"/>
          <w:sz w:val="32"/>
          <w:szCs w:val="32"/>
          <w:lang w:val="uk-UA"/>
        </w:rPr>
        <w:t xml:space="preserve">Вчитель: </w:t>
      </w:r>
      <w:r w:rsidRPr="007B0484">
        <w:rPr>
          <w:sz w:val="32"/>
          <w:szCs w:val="32"/>
          <w:lang w:val="uk-UA"/>
        </w:rPr>
        <w:t xml:space="preserve">  перед вами піраміда потреб людини. Зверніть увагу,що частина піраміди – це потреби дефіциту.</w:t>
      </w:r>
    </w:p>
    <w:p w:rsidR="00135523" w:rsidRPr="007B0484" w:rsidRDefault="00135523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Прес. Відповіді на запитання.</w:t>
      </w:r>
    </w:p>
    <w:p w:rsidR="00135523" w:rsidRPr="007B0484" w:rsidRDefault="00135523">
      <w:pPr>
        <w:rPr>
          <w:i/>
          <w:color w:val="0000FF"/>
          <w:sz w:val="32"/>
          <w:szCs w:val="32"/>
          <w:lang w:val="uk-UA"/>
        </w:rPr>
      </w:pPr>
      <w:r w:rsidRPr="007B0484">
        <w:rPr>
          <w:i/>
          <w:color w:val="0000FF"/>
          <w:sz w:val="32"/>
          <w:szCs w:val="32"/>
          <w:lang w:val="uk-UA"/>
        </w:rPr>
        <w:t>Діти:</w:t>
      </w:r>
    </w:p>
    <w:p w:rsidR="00135523" w:rsidRPr="007B0484" w:rsidRDefault="00135523" w:rsidP="00415141">
      <w:pPr>
        <w:pStyle w:val="ListParagraph"/>
        <w:numPr>
          <w:ilvl w:val="0"/>
          <w:numId w:val="1"/>
        </w:num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Що потрібно людині для існування?</w:t>
      </w:r>
    </w:p>
    <w:p w:rsidR="00135523" w:rsidRPr="007B0484" w:rsidRDefault="00135523" w:rsidP="00C55AB4">
      <w:pPr>
        <w:pStyle w:val="ListParagraph"/>
        <w:ind w:left="3030"/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(їжа, житло, фізичні потреби, безпека)</w:t>
      </w:r>
    </w:p>
    <w:p w:rsidR="00135523" w:rsidRPr="007B0484" w:rsidRDefault="00135523" w:rsidP="00C55AB4">
      <w:pPr>
        <w:pStyle w:val="ListParagraph"/>
        <w:ind w:left="3030"/>
        <w:rPr>
          <w:sz w:val="32"/>
          <w:szCs w:val="32"/>
          <w:lang w:val="uk-UA"/>
        </w:rPr>
      </w:pPr>
    </w:p>
    <w:p w:rsidR="00135523" w:rsidRPr="007B0484" w:rsidRDefault="00135523" w:rsidP="00C55AB4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Якщо не буде води і хліба – людина загине. Але не хлібом єдиним живе людина.</w:t>
      </w:r>
    </w:p>
    <w:p w:rsidR="00135523" w:rsidRDefault="00135523" w:rsidP="00C55AB4">
      <w:pPr>
        <w:pStyle w:val="ListParagraph"/>
        <w:numPr>
          <w:ilvl w:val="0"/>
          <w:numId w:val="1"/>
        </w:num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 xml:space="preserve">Чи може самотня людина бути щасливою? Чого ще потребує людина? </w:t>
      </w:r>
    </w:p>
    <w:p w:rsidR="00135523" w:rsidRPr="007B0484" w:rsidRDefault="00135523" w:rsidP="00C55AB4">
      <w:pPr>
        <w:pStyle w:val="ListParagraph"/>
        <w:numPr>
          <w:ilvl w:val="0"/>
          <w:numId w:val="1"/>
        </w:num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Чи відчуває гостру потребу у спілкуванні?</w:t>
      </w:r>
    </w:p>
    <w:p w:rsidR="00135523" w:rsidRPr="007B0484" w:rsidRDefault="00135523" w:rsidP="00C55AB4">
      <w:pPr>
        <w:pStyle w:val="ListParagraph"/>
        <w:numPr>
          <w:ilvl w:val="0"/>
          <w:numId w:val="1"/>
        </w:num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 xml:space="preserve">Чи достатньо  цього для самореалізації і досягнення успіху. </w:t>
      </w:r>
    </w:p>
    <w:p w:rsidR="00135523" w:rsidRPr="007B0484" w:rsidRDefault="00135523" w:rsidP="00456474">
      <w:pPr>
        <w:pStyle w:val="ListParagraph"/>
        <w:ind w:left="3030"/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Духовні потреби – це потреби розвитку: пізнавальні, естетичні, потреби у самореалізації.</w:t>
      </w:r>
    </w:p>
    <w:p w:rsidR="00135523" w:rsidRPr="007B0484" w:rsidRDefault="00135523" w:rsidP="00467A92">
      <w:pPr>
        <w:pStyle w:val="ListParagraph"/>
        <w:ind w:left="0"/>
        <w:rPr>
          <w:sz w:val="32"/>
          <w:szCs w:val="32"/>
          <w:lang w:val="uk-UA"/>
        </w:rPr>
      </w:pPr>
      <w:r w:rsidRPr="007B0484">
        <w:rPr>
          <w:i/>
          <w:color w:val="0000FF"/>
          <w:sz w:val="32"/>
          <w:szCs w:val="32"/>
          <w:lang w:val="uk-UA"/>
        </w:rPr>
        <w:t>Вчитель:</w:t>
      </w:r>
      <w:r w:rsidRPr="007B0484">
        <w:rPr>
          <w:sz w:val="32"/>
          <w:szCs w:val="32"/>
          <w:lang w:val="uk-UA"/>
        </w:rPr>
        <w:t>Український народ давно розставив пріоритети потреб людини. Народна мудрість не знає меж. Вам було домашнє завдання підібрати  приказки і прислів</w:t>
      </w:r>
      <w:r w:rsidRPr="007B0484">
        <w:rPr>
          <w:sz w:val="32"/>
          <w:szCs w:val="32"/>
        </w:rPr>
        <w:t>’</w:t>
      </w:r>
      <w:r w:rsidRPr="007B0484">
        <w:rPr>
          <w:sz w:val="32"/>
          <w:szCs w:val="32"/>
          <w:lang w:val="uk-UA"/>
        </w:rPr>
        <w:t>я,що стосуються певних потреб людини.</w:t>
      </w:r>
    </w:p>
    <w:p w:rsidR="00135523" w:rsidRPr="007B0484" w:rsidRDefault="00135523" w:rsidP="00497A09">
      <w:pPr>
        <w:rPr>
          <w:i/>
          <w:color w:val="0000FF"/>
          <w:sz w:val="32"/>
          <w:szCs w:val="32"/>
          <w:lang w:val="uk-UA"/>
        </w:rPr>
      </w:pPr>
      <w:r w:rsidRPr="007B0484">
        <w:rPr>
          <w:i/>
          <w:color w:val="0000FF"/>
          <w:sz w:val="32"/>
          <w:szCs w:val="32"/>
          <w:lang w:val="uk-UA"/>
        </w:rPr>
        <w:t>Гра «Мікрофон»</w:t>
      </w:r>
    </w:p>
    <w:p w:rsidR="00135523" w:rsidRPr="00467A92" w:rsidRDefault="00135523" w:rsidP="00497A09">
      <w:pPr>
        <w:rPr>
          <w:b/>
          <w:color w:val="0000FF"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Складання «асоціатив</w:t>
      </w:r>
      <w:r w:rsidRPr="007B0484">
        <w:rPr>
          <w:sz w:val="32"/>
          <w:szCs w:val="32"/>
          <w:lang w:val="uk-UA"/>
        </w:rPr>
        <w:t>ного</w:t>
      </w:r>
      <w:r>
        <w:rPr>
          <w:sz w:val="32"/>
          <w:szCs w:val="32"/>
          <w:lang w:val="uk-UA"/>
        </w:rPr>
        <w:t>»</w:t>
      </w:r>
      <w:r w:rsidRPr="007B0484">
        <w:rPr>
          <w:sz w:val="32"/>
          <w:szCs w:val="32"/>
          <w:lang w:val="uk-UA"/>
        </w:rPr>
        <w:t xml:space="preserve"> куща</w:t>
      </w:r>
      <w:r w:rsidRPr="007B0484">
        <w:rPr>
          <w:color w:val="0000FF"/>
          <w:sz w:val="32"/>
          <w:szCs w:val="32"/>
          <w:lang w:val="uk-UA"/>
        </w:rPr>
        <w:t xml:space="preserve">  </w:t>
      </w:r>
      <w:r>
        <w:rPr>
          <w:color w:val="0000FF"/>
          <w:sz w:val="32"/>
          <w:szCs w:val="32"/>
          <w:lang w:val="uk-UA"/>
        </w:rPr>
        <w:t>«</w:t>
      </w:r>
      <w:r w:rsidRPr="007B0484">
        <w:rPr>
          <w:b/>
          <w:color w:val="0000FF"/>
          <w:sz w:val="32"/>
          <w:szCs w:val="32"/>
          <w:lang w:val="uk-UA"/>
        </w:rPr>
        <w:t>Життя</w:t>
      </w:r>
      <w:r>
        <w:rPr>
          <w:b/>
          <w:color w:val="0000FF"/>
          <w:sz w:val="32"/>
          <w:szCs w:val="32"/>
          <w:lang w:val="uk-UA"/>
        </w:rPr>
        <w:t>»</w:t>
      </w:r>
    </w:p>
    <w:p w:rsidR="00135523" w:rsidRPr="007B0484" w:rsidRDefault="00135523" w:rsidP="00497A09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Найважливіші речі (глечик)</w:t>
      </w:r>
    </w:p>
    <w:p w:rsidR="00135523" w:rsidRDefault="00135523" w:rsidP="009236D4">
      <w:pPr>
        <w:jc w:val="center"/>
        <w:rPr>
          <w:sz w:val="32"/>
          <w:szCs w:val="32"/>
          <w:lang w:val="uk-UA"/>
        </w:rPr>
      </w:pPr>
      <w:r w:rsidRPr="009236D4">
        <w:rPr>
          <w:sz w:val="32"/>
          <w:szCs w:val="32"/>
          <w:lang w:val="uk-UA"/>
        </w:rPr>
        <w:pict>
          <v:shape id="_x0000_i1027" type="#_x0000_t75" style="width:311.25pt;height:233.25pt">
            <v:imagedata r:id="rId9" o:title=""/>
          </v:shape>
        </w:pict>
      </w:r>
    </w:p>
    <w:p w:rsidR="00135523" w:rsidRPr="007B0484" w:rsidRDefault="00135523" w:rsidP="00497A09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Велике каміння – це найважливіші речі в житті: родина,кохана людина, духовний розвиток, мудрість, здоров</w:t>
      </w:r>
      <w:r w:rsidRPr="007B0484">
        <w:rPr>
          <w:sz w:val="32"/>
          <w:szCs w:val="32"/>
        </w:rPr>
        <w:t>’</w:t>
      </w:r>
      <w:r w:rsidRPr="007B0484">
        <w:rPr>
          <w:sz w:val="32"/>
          <w:szCs w:val="32"/>
          <w:lang w:val="uk-UA"/>
        </w:rPr>
        <w:t>я.</w:t>
      </w:r>
    </w:p>
    <w:p w:rsidR="00135523" w:rsidRPr="007B0484" w:rsidRDefault="00135523" w:rsidP="00497A09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Дрібні камінці: робота,дім, добробут.</w:t>
      </w:r>
    </w:p>
    <w:p w:rsidR="00135523" w:rsidRPr="007B0484" w:rsidRDefault="00135523" w:rsidP="00497A09">
      <w:pPr>
        <w:rPr>
          <w:sz w:val="32"/>
          <w:szCs w:val="32"/>
          <w:lang w:val="uk-UA"/>
        </w:rPr>
      </w:pPr>
    </w:p>
    <w:p w:rsidR="00135523" w:rsidRPr="007B0484" w:rsidRDefault="00135523" w:rsidP="00497A09">
      <w:pPr>
        <w:rPr>
          <w:i/>
          <w:color w:val="0000FF"/>
          <w:sz w:val="32"/>
          <w:szCs w:val="32"/>
          <w:lang w:val="uk-UA"/>
        </w:rPr>
      </w:pPr>
      <w:r w:rsidRPr="007B0484">
        <w:rPr>
          <w:i/>
          <w:color w:val="0000FF"/>
          <w:sz w:val="32"/>
          <w:szCs w:val="32"/>
          <w:lang w:val="uk-UA"/>
        </w:rPr>
        <w:t>Завдання:  Розставте цінності по значимості.</w:t>
      </w:r>
    </w:p>
    <w:p w:rsidR="00135523" w:rsidRPr="007B0484" w:rsidRDefault="00135523" w:rsidP="007D6267">
      <w:pPr>
        <w:pStyle w:val="ListParagraph"/>
        <w:numPr>
          <w:ilvl w:val="0"/>
          <w:numId w:val="2"/>
        </w:num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Популярність</w:t>
      </w:r>
      <w:r>
        <w:rPr>
          <w:sz w:val="32"/>
          <w:szCs w:val="32"/>
          <w:lang w:val="uk-UA"/>
        </w:rPr>
        <w:t>.</w:t>
      </w:r>
    </w:p>
    <w:p w:rsidR="00135523" w:rsidRPr="007B0484" w:rsidRDefault="00135523" w:rsidP="007D6267">
      <w:pPr>
        <w:pStyle w:val="ListParagraph"/>
        <w:numPr>
          <w:ilvl w:val="0"/>
          <w:numId w:val="2"/>
        </w:num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Багато грошей</w:t>
      </w:r>
      <w:r>
        <w:rPr>
          <w:sz w:val="32"/>
          <w:szCs w:val="32"/>
          <w:lang w:val="uk-UA"/>
        </w:rPr>
        <w:t>.</w:t>
      </w:r>
    </w:p>
    <w:p w:rsidR="00135523" w:rsidRPr="007B0484" w:rsidRDefault="00135523" w:rsidP="007D6267">
      <w:pPr>
        <w:pStyle w:val="ListParagraph"/>
        <w:numPr>
          <w:ilvl w:val="0"/>
          <w:numId w:val="2"/>
        </w:num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Здоров</w:t>
      </w:r>
      <w:r w:rsidRPr="007B0484">
        <w:rPr>
          <w:sz w:val="32"/>
          <w:szCs w:val="32"/>
          <w:lang w:val="en-US"/>
        </w:rPr>
        <w:t>’</w:t>
      </w:r>
      <w:r w:rsidRPr="007B0484">
        <w:rPr>
          <w:sz w:val="32"/>
          <w:szCs w:val="32"/>
          <w:lang w:val="uk-UA"/>
        </w:rPr>
        <w:t>я своє і ближніх</w:t>
      </w:r>
      <w:r>
        <w:rPr>
          <w:sz w:val="32"/>
          <w:szCs w:val="32"/>
          <w:lang w:val="uk-UA"/>
        </w:rPr>
        <w:t>.</w:t>
      </w:r>
    </w:p>
    <w:p w:rsidR="00135523" w:rsidRPr="007B0484" w:rsidRDefault="00135523" w:rsidP="007D6267">
      <w:pPr>
        <w:pStyle w:val="ListParagraph"/>
        <w:numPr>
          <w:ilvl w:val="0"/>
          <w:numId w:val="2"/>
        </w:num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Вірна дружба</w:t>
      </w:r>
      <w:r>
        <w:rPr>
          <w:sz w:val="32"/>
          <w:szCs w:val="32"/>
          <w:lang w:val="uk-UA"/>
        </w:rPr>
        <w:t>.</w:t>
      </w:r>
    </w:p>
    <w:p w:rsidR="00135523" w:rsidRPr="007B0484" w:rsidRDefault="00135523" w:rsidP="007D6267">
      <w:pPr>
        <w:pStyle w:val="ListParagraph"/>
        <w:numPr>
          <w:ilvl w:val="0"/>
          <w:numId w:val="2"/>
        </w:num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 xml:space="preserve">Душевний спокій </w:t>
      </w:r>
      <w:r>
        <w:rPr>
          <w:sz w:val="32"/>
          <w:szCs w:val="32"/>
          <w:lang w:val="uk-UA"/>
        </w:rPr>
        <w:t>.</w:t>
      </w:r>
    </w:p>
    <w:p w:rsidR="00135523" w:rsidRPr="007B0484" w:rsidRDefault="00135523" w:rsidP="007D6267">
      <w:pPr>
        <w:pStyle w:val="ListParagraph"/>
        <w:numPr>
          <w:ilvl w:val="0"/>
          <w:numId w:val="2"/>
        </w:num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Зовнішня краса</w:t>
      </w:r>
      <w:r>
        <w:rPr>
          <w:sz w:val="32"/>
          <w:szCs w:val="32"/>
          <w:lang w:val="uk-UA"/>
        </w:rPr>
        <w:t>.</w:t>
      </w:r>
    </w:p>
    <w:p w:rsidR="00135523" w:rsidRPr="007B0484" w:rsidRDefault="00135523" w:rsidP="007D6267">
      <w:pPr>
        <w:pStyle w:val="ListParagraph"/>
        <w:numPr>
          <w:ilvl w:val="0"/>
          <w:numId w:val="2"/>
        </w:num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Можливості займатися улюбленою справою,допомагати людям</w:t>
      </w:r>
      <w:r>
        <w:rPr>
          <w:sz w:val="32"/>
          <w:szCs w:val="32"/>
          <w:lang w:val="uk-UA"/>
        </w:rPr>
        <w:t>.</w:t>
      </w:r>
    </w:p>
    <w:p w:rsidR="00135523" w:rsidRPr="007B0484" w:rsidRDefault="00135523" w:rsidP="009872C4">
      <w:pPr>
        <w:rPr>
          <w:sz w:val="32"/>
          <w:szCs w:val="32"/>
          <w:lang w:val="uk-UA"/>
        </w:rPr>
      </w:pPr>
    </w:p>
    <w:p w:rsidR="00135523" w:rsidRPr="00467A92" w:rsidRDefault="00135523" w:rsidP="00467A92">
      <w:pPr>
        <w:jc w:val="center"/>
        <w:rPr>
          <w:b/>
          <w:color w:val="0000FF"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>Складання асоціатив</w:t>
      </w:r>
      <w:r w:rsidRPr="00DA5A37">
        <w:rPr>
          <w:i/>
          <w:sz w:val="32"/>
          <w:szCs w:val="32"/>
          <w:lang w:val="uk-UA"/>
        </w:rPr>
        <w:t>ного куща</w:t>
      </w:r>
      <w:r>
        <w:rPr>
          <w:i/>
          <w:sz w:val="32"/>
          <w:szCs w:val="32"/>
          <w:lang w:val="uk-UA"/>
        </w:rPr>
        <w:t xml:space="preserve"> </w:t>
      </w:r>
      <w:r w:rsidRPr="00467A92">
        <w:rPr>
          <w:i/>
          <w:color w:val="0000FF"/>
          <w:sz w:val="32"/>
          <w:szCs w:val="32"/>
          <w:lang w:val="uk-UA"/>
        </w:rPr>
        <w:t xml:space="preserve"> «</w:t>
      </w:r>
      <w:r w:rsidRPr="00DA5A37">
        <w:rPr>
          <w:i/>
          <w:sz w:val="32"/>
          <w:szCs w:val="32"/>
          <w:lang w:val="uk-UA"/>
        </w:rPr>
        <w:t xml:space="preserve"> </w:t>
      </w:r>
      <w:r w:rsidRPr="007B0484">
        <w:rPr>
          <w:b/>
          <w:color w:val="0000FF"/>
          <w:sz w:val="32"/>
          <w:szCs w:val="32"/>
          <w:lang w:val="uk-UA"/>
        </w:rPr>
        <w:t>Щастя</w:t>
      </w:r>
      <w:r>
        <w:rPr>
          <w:b/>
          <w:color w:val="0000FF"/>
          <w:sz w:val="32"/>
          <w:szCs w:val="32"/>
          <w:lang w:val="uk-UA"/>
        </w:rPr>
        <w:t xml:space="preserve"> »</w:t>
      </w:r>
    </w:p>
    <w:p w:rsidR="00135523" w:rsidRPr="007B0484" w:rsidRDefault="00135523" w:rsidP="00497A09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Любов,Дружба,Здоров</w:t>
      </w:r>
      <w:r w:rsidRPr="007B0484">
        <w:rPr>
          <w:sz w:val="32"/>
          <w:szCs w:val="32"/>
        </w:rPr>
        <w:t>’</w:t>
      </w:r>
      <w:r w:rsidRPr="007B0484">
        <w:rPr>
          <w:sz w:val="32"/>
          <w:szCs w:val="32"/>
          <w:lang w:val="uk-UA"/>
        </w:rPr>
        <w:t>я,Популярність,Краса, Модний одяг,Успіхи в школі,Цікаве дозвілля,Взаєморозуміння в родині</w:t>
      </w:r>
      <w:r>
        <w:rPr>
          <w:sz w:val="32"/>
          <w:szCs w:val="32"/>
          <w:lang w:val="uk-UA"/>
        </w:rPr>
        <w:t>.</w:t>
      </w:r>
    </w:p>
    <w:p w:rsidR="00135523" w:rsidRPr="007B0484" w:rsidRDefault="00135523" w:rsidP="009872C4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en-US"/>
        </w:rPr>
        <w:t>III</w:t>
      </w:r>
      <w:r w:rsidRPr="007B0484">
        <w:rPr>
          <w:sz w:val="32"/>
          <w:szCs w:val="32"/>
          <w:lang w:val="uk-UA"/>
        </w:rPr>
        <w:t>.етап  Як діяти?</w:t>
      </w:r>
    </w:p>
    <w:p w:rsidR="00135523" w:rsidRPr="007B0484" w:rsidRDefault="00135523" w:rsidP="009872C4">
      <w:pPr>
        <w:rPr>
          <w:i/>
          <w:color w:val="0000FF"/>
          <w:sz w:val="32"/>
          <w:szCs w:val="32"/>
          <w:lang w:val="uk-UA"/>
        </w:rPr>
      </w:pPr>
      <w:r>
        <w:rPr>
          <w:i/>
          <w:color w:val="0000FF"/>
          <w:sz w:val="32"/>
          <w:szCs w:val="32"/>
          <w:lang w:val="uk-UA"/>
        </w:rPr>
        <w:t>Завдання «Пре</w:t>
      </w:r>
      <w:r w:rsidRPr="007B0484">
        <w:rPr>
          <w:i/>
          <w:color w:val="0000FF"/>
          <w:sz w:val="32"/>
          <w:szCs w:val="32"/>
          <w:lang w:val="uk-UA"/>
        </w:rPr>
        <w:t>с»</w:t>
      </w:r>
    </w:p>
    <w:p w:rsidR="00135523" w:rsidRPr="00DA5A37" w:rsidRDefault="00135523" w:rsidP="009872C4">
      <w:pPr>
        <w:rPr>
          <w:i/>
          <w:sz w:val="32"/>
          <w:szCs w:val="32"/>
          <w:lang w:val="uk-UA"/>
        </w:rPr>
      </w:pPr>
      <w:r w:rsidRPr="00DA5A37">
        <w:rPr>
          <w:i/>
          <w:sz w:val="32"/>
          <w:szCs w:val="32"/>
          <w:lang w:val="uk-UA"/>
        </w:rPr>
        <w:t>Закінчити речення:</w:t>
      </w:r>
    </w:p>
    <w:p w:rsidR="00135523" w:rsidRPr="007B0484" w:rsidRDefault="00135523" w:rsidP="009872C4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Успішна людина – це здорова, багата, має улюблену справу,має родинну популярність: красива, модна, розумна</w:t>
      </w:r>
    </w:p>
    <w:p w:rsidR="00135523" w:rsidRPr="007B0484" w:rsidRDefault="00135523" w:rsidP="009872C4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Щастя. Як ми його розуміємо?</w:t>
      </w:r>
    </w:p>
    <w:p w:rsidR="00135523" w:rsidRPr="007B0484" w:rsidRDefault="00135523" w:rsidP="009872C4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 xml:space="preserve">Кожна людина задає собі це питання. За тлумачним словником, щастя – це стан найвищого повного вдоволення,щасливий збіг обставин,успіх. </w:t>
      </w:r>
    </w:p>
    <w:p w:rsidR="00135523" w:rsidRPr="007B0484" w:rsidRDefault="00135523" w:rsidP="009872C4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Кожна людина має свою відповідь на це запитання</w:t>
      </w:r>
      <w:r>
        <w:rPr>
          <w:sz w:val="32"/>
          <w:szCs w:val="32"/>
          <w:lang w:val="uk-UA"/>
        </w:rPr>
        <w:t>.</w:t>
      </w:r>
    </w:p>
    <w:p w:rsidR="00135523" w:rsidRPr="007B0484" w:rsidRDefault="00135523" w:rsidP="009872C4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Проблема щастя завжди перебувала в центрі уваги  Г.Сковороди. Вона у нього пов</w:t>
      </w:r>
      <w:r w:rsidRPr="007B0484">
        <w:rPr>
          <w:sz w:val="32"/>
          <w:szCs w:val="32"/>
        </w:rPr>
        <w:t>’</w:t>
      </w:r>
      <w:r w:rsidRPr="007B0484">
        <w:rPr>
          <w:sz w:val="32"/>
          <w:szCs w:val="32"/>
          <w:lang w:val="uk-UA"/>
        </w:rPr>
        <w:t>язана зі «сродною» працею, яка є необхідною передумовою щастя.</w:t>
      </w:r>
    </w:p>
    <w:p w:rsidR="00135523" w:rsidRPr="007B0484" w:rsidRDefault="00135523" w:rsidP="009872C4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 xml:space="preserve">Якось до Г. Сковороди звернувся знатний багатий чоловік за порадою. </w:t>
      </w:r>
    </w:p>
    <w:p w:rsidR="00135523" w:rsidRDefault="00135523" w:rsidP="009872C4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«</w:t>
      </w:r>
      <w:r w:rsidRPr="007B0484">
        <w:rPr>
          <w:sz w:val="32"/>
          <w:szCs w:val="32"/>
          <w:lang w:val="uk-UA"/>
        </w:rPr>
        <w:t>Тяжко мені без радості  жити</w:t>
      </w:r>
      <w:r>
        <w:rPr>
          <w:sz w:val="32"/>
          <w:szCs w:val="32"/>
          <w:lang w:val="uk-UA"/>
        </w:rPr>
        <w:t>»</w:t>
      </w:r>
      <w:r w:rsidRPr="007B0484">
        <w:rPr>
          <w:sz w:val="32"/>
          <w:szCs w:val="32"/>
          <w:lang w:val="uk-UA"/>
        </w:rPr>
        <w:t>, - скаржився він філософу, -  «ні влада, ні золото  не зробили мене щасливим. Моє серце слухали кращі лікарі світу, моє тіло купалося в цілющих водах Європи, я тисячі карбованців щомісяця по монастирях розсилаю, але моя душа не знає спокою».Вислухавши цю скаргу ,</w:t>
      </w:r>
      <w:r>
        <w:rPr>
          <w:sz w:val="32"/>
          <w:szCs w:val="32"/>
          <w:lang w:val="uk-UA"/>
        </w:rPr>
        <w:t xml:space="preserve"> Сковорода приніс косу,вила,граблі,сокиру,поклав їх до ніг пана і сказав:</w:t>
      </w:r>
      <w:r w:rsidRPr="007B0484">
        <w:rPr>
          <w:sz w:val="32"/>
          <w:szCs w:val="32"/>
          <w:lang w:val="uk-UA"/>
        </w:rPr>
        <w:t>« Це єдине дж</w:t>
      </w:r>
      <w:r>
        <w:rPr>
          <w:sz w:val="32"/>
          <w:szCs w:val="32"/>
          <w:lang w:val="uk-UA"/>
        </w:rPr>
        <w:t>ерело людської радості. Працюй . З</w:t>
      </w:r>
      <w:r w:rsidRPr="007B0484">
        <w:rPr>
          <w:sz w:val="32"/>
          <w:szCs w:val="32"/>
          <w:lang w:val="uk-UA"/>
        </w:rPr>
        <w:t>ароблений у поті кусок хліба, вилікує  всі хвороби-душевні і тілесні». Можливо треба прислухатися до цих слів .</w:t>
      </w:r>
    </w:p>
    <w:p w:rsidR="00135523" w:rsidRPr="007B0484" w:rsidRDefault="00135523" w:rsidP="009872C4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Як ви розумієте «Щ</w:t>
      </w:r>
      <w:r w:rsidRPr="007B0484">
        <w:rPr>
          <w:sz w:val="32"/>
          <w:szCs w:val="32"/>
          <w:lang w:val="uk-UA"/>
        </w:rPr>
        <w:t>астя !»</w:t>
      </w:r>
      <w:r w:rsidRPr="00C24B04">
        <w:rPr>
          <w:sz w:val="32"/>
          <w:szCs w:val="32"/>
          <w:lang w:val="uk-UA"/>
        </w:rPr>
        <w:t xml:space="preserve"> </w:t>
      </w:r>
      <w:r w:rsidRPr="007B0484">
        <w:rPr>
          <w:sz w:val="32"/>
          <w:szCs w:val="32"/>
          <w:lang w:val="uk-UA"/>
        </w:rPr>
        <w:t>У</w:t>
      </w:r>
      <w:r w:rsidRPr="007B0484">
        <w:rPr>
          <w:sz w:val="32"/>
          <w:szCs w:val="32"/>
          <w:vertAlign w:val="subscript"/>
          <w:lang w:val="uk-UA"/>
        </w:rPr>
        <w:t xml:space="preserve">1 , </w:t>
      </w:r>
      <w:r w:rsidRPr="007B0484">
        <w:rPr>
          <w:sz w:val="32"/>
          <w:szCs w:val="32"/>
          <w:lang w:val="uk-UA"/>
        </w:rPr>
        <w:t>У</w:t>
      </w:r>
      <w:r w:rsidRPr="007B0484">
        <w:rPr>
          <w:sz w:val="32"/>
          <w:szCs w:val="32"/>
          <w:vertAlign w:val="subscript"/>
          <w:lang w:val="uk-UA"/>
        </w:rPr>
        <w:t>2</w:t>
      </w:r>
      <w:r w:rsidRPr="007B0484">
        <w:rPr>
          <w:sz w:val="32"/>
          <w:szCs w:val="32"/>
          <w:lang w:val="uk-UA"/>
        </w:rPr>
        <w:t>,У</w:t>
      </w:r>
      <w:r w:rsidRPr="007B0484">
        <w:rPr>
          <w:sz w:val="32"/>
          <w:szCs w:val="32"/>
          <w:vertAlign w:val="subscript"/>
          <w:lang w:val="uk-UA"/>
        </w:rPr>
        <w:t>3</w:t>
      </w:r>
    </w:p>
    <w:p w:rsidR="00135523" w:rsidRPr="007B0484" w:rsidRDefault="00135523" w:rsidP="009872C4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Кожен бачить щастя  по-своєму, але кожен хоче бути щасливим.</w:t>
      </w:r>
    </w:p>
    <w:p w:rsidR="00135523" w:rsidRPr="007B0484" w:rsidRDefault="00135523" w:rsidP="006D6AEB">
      <w:pPr>
        <w:jc w:val="center"/>
        <w:rPr>
          <w:color w:val="0000FF"/>
          <w:sz w:val="32"/>
          <w:szCs w:val="32"/>
          <w:lang w:val="uk-UA"/>
        </w:rPr>
      </w:pPr>
      <w:r w:rsidRPr="007B0484">
        <w:rPr>
          <w:color w:val="0000FF"/>
          <w:sz w:val="32"/>
          <w:szCs w:val="32"/>
          <w:lang w:val="uk-UA"/>
        </w:rPr>
        <w:t>Повір’я про щастя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Ми живемо у дуже складний час. А ми можемо бути щасливими ?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У</w:t>
      </w:r>
      <w:r w:rsidRPr="007B0484">
        <w:rPr>
          <w:sz w:val="32"/>
          <w:szCs w:val="32"/>
          <w:vertAlign w:val="subscript"/>
          <w:lang w:val="uk-UA"/>
        </w:rPr>
        <w:t>1</w:t>
      </w:r>
      <w:r w:rsidRPr="007B0484">
        <w:rPr>
          <w:sz w:val="32"/>
          <w:szCs w:val="32"/>
          <w:lang w:val="uk-UA"/>
        </w:rPr>
        <w:t>,У</w:t>
      </w:r>
      <w:r w:rsidRPr="007B0484">
        <w:rPr>
          <w:sz w:val="32"/>
          <w:szCs w:val="32"/>
          <w:vertAlign w:val="subscript"/>
          <w:lang w:val="uk-UA"/>
        </w:rPr>
        <w:t>2</w:t>
      </w:r>
      <w:r w:rsidRPr="007B0484">
        <w:rPr>
          <w:sz w:val="32"/>
          <w:szCs w:val="32"/>
          <w:lang w:val="uk-UA"/>
        </w:rPr>
        <w:t>,У</w:t>
      </w:r>
      <w:r w:rsidRPr="007B0484">
        <w:rPr>
          <w:sz w:val="32"/>
          <w:szCs w:val="32"/>
          <w:vertAlign w:val="subscript"/>
          <w:lang w:val="uk-UA"/>
        </w:rPr>
        <w:t>3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</w:p>
    <w:p w:rsidR="00135523" w:rsidRPr="007B0484" w:rsidRDefault="00135523" w:rsidP="00F240E1">
      <w:pPr>
        <w:jc w:val="center"/>
        <w:rPr>
          <w:color w:val="0000FF"/>
          <w:sz w:val="32"/>
          <w:szCs w:val="32"/>
          <w:lang w:val="uk-UA"/>
        </w:rPr>
      </w:pPr>
      <w:r w:rsidRPr="007B0484">
        <w:rPr>
          <w:color w:val="0000FF"/>
          <w:sz w:val="32"/>
          <w:szCs w:val="32"/>
          <w:lang w:val="uk-UA"/>
        </w:rPr>
        <w:t xml:space="preserve">Створення банку ідей 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</w:p>
    <w:p w:rsidR="00135523" w:rsidRPr="00DA5A37" w:rsidRDefault="00135523" w:rsidP="00F240E1">
      <w:pPr>
        <w:rPr>
          <w:i/>
          <w:sz w:val="32"/>
          <w:szCs w:val="32"/>
          <w:lang w:val="uk-UA"/>
        </w:rPr>
      </w:pPr>
      <w:r w:rsidRPr="00DA5A37">
        <w:rPr>
          <w:i/>
          <w:sz w:val="32"/>
          <w:szCs w:val="32"/>
          <w:lang w:val="uk-UA"/>
        </w:rPr>
        <w:t>На листках учні пишуть відповіді на запитання: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Що треба зробити , щоб бути успішним?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Зробимо попередження : Такі ідеї не подавати -</w:t>
      </w:r>
      <w:r w:rsidRPr="00C24B04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п</w:t>
      </w:r>
      <w:r w:rsidRPr="007B0484">
        <w:rPr>
          <w:sz w:val="32"/>
          <w:szCs w:val="32"/>
          <w:lang w:val="uk-UA"/>
        </w:rPr>
        <w:t>ограбувати,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виграти в лотерею і т.д.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 xml:space="preserve">Народна мудрість щодо цього говорить: 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-</w:t>
      </w:r>
      <w:r>
        <w:rPr>
          <w:sz w:val="32"/>
          <w:szCs w:val="32"/>
          <w:lang w:val="uk-UA"/>
        </w:rPr>
        <w:t xml:space="preserve"> </w:t>
      </w:r>
      <w:r w:rsidRPr="007B0484">
        <w:rPr>
          <w:sz w:val="32"/>
          <w:szCs w:val="32"/>
          <w:lang w:val="uk-UA"/>
        </w:rPr>
        <w:t>Як прийшло, так і пішло.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-</w:t>
      </w:r>
      <w:r>
        <w:rPr>
          <w:sz w:val="32"/>
          <w:szCs w:val="32"/>
          <w:lang w:val="uk-UA"/>
        </w:rPr>
        <w:t xml:space="preserve"> </w:t>
      </w:r>
      <w:r w:rsidRPr="007B0484">
        <w:rPr>
          <w:sz w:val="32"/>
          <w:szCs w:val="32"/>
          <w:lang w:val="uk-UA"/>
        </w:rPr>
        <w:t>На чужому горі, щастя не збудуєш.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-</w:t>
      </w:r>
      <w:r>
        <w:rPr>
          <w:sz w:val="32"/>
          <w:szCs w:val="32"/>
          <w:lang w:val="uk-UA"/>
        </w:rPr>
        <w:t xml:space="preserve"> </w:t>
      </w:r>
      <w:r w:rsidRPr="007B0484">
        <w:rPr>
          <w:sz w:val="32"/>
          <w:szCs w:val="32"/>
          <w:lang w:val="uk-UA"/>
        </w:rPr>
        <w:t>Чужим пивом весілля не одбудеш.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Вчитель зачитує відповіді  з Банку ідей.</w:t>
      </w:r>
    </w:p>
    <w:p w:rsidR="00135523" w:rsidRDefault="00135523" w:rsidP="009236D4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А чи знаєте ви, що є формула успіху?</w:t>
      </w:r>
      <w:r w:rsidRPr="009236D4">
        <w:rPr>
          <w:sz w:val="32"/>
          <w:szCs w:val="32"/>
          <w:lang w:val="uk-UA"/>
        </w:rPr>
        <w:t xml:space="preserve"> </w:t>
      </w:r>
      <w:r w:rsidRPr="009236D4">
        <w:rPr>
          <w:sz w:val="32"/>
          <w:szCs w:val="32"/>
          <w:lang w:val="uk-UA"/>
        </w:rPr>
        <w:pict>
          <v:shape id="_x0000_i1028" type="#_x0000_t75" style="width:187.5pt;height:249.75pt">
            <v:imagedata r:id="rId10" o:title=""/>
          </v:shape>
        </w:pic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</w:p>
    <w:p w:rsidR="00135523" w:rsidRPr="009236D4" w:rsidRDefault="00135523" w:rsidP="009236D4">
      <w:pPr>
        <w:jc w:val="center"/>
        <w:rPr>
          <w:b/>
          <w:color w:val="0000FF"/>
          <w:sz w:val="52"/>
          <w:szCs w:val="52"/>
          <w:lang w:val="uk-UA"/>
        </w:rPr>
      </w:pPr>
      <w:r w:rsidRPr="009236D4">
        <w:rPr>
          <w:b/>
          <w:color w:val="0000FF"/>
          <w:sz w:val="52"/>
          <w:szCs w:val="52"/>
          <w:lang w:val="uk-UA"/>
        </w:rPr>
        <w:t>УСПІХ = ВІЗІЯ +ЗАПАЛ +ДІЯ.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Складовими успіху є візия , дія  і запал.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1.Візия: -</w:t>
      </w:r>
      <w:r>
        <w:rPr>
          <w:sz w:val="32"/>
          <w:szCs w:val="32"/>
          <w:lang w:val="uk-UA"/>
        </w:rPr>
        <w:t xml:space="preserve"> </w:t>
      </w:r>
      <w:r w:rsidRPr="007B0484">
        <w:rPr>
          <w:sz w:val="32"/>
          <w:szCs w:val="32"/>
          <w:lang w:val="uk-UA"/>
        </w:rPr>
        <w:t xml:space="preserve">являє кінцеву мету. 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2. Запал:-</w:t>
      </w:r>
      <w:r>
        <w:rPr>
          <w:sz w:val="32"/>
          <w:szCs w:val="32"/>
          <w:lang w:val="uk-UA"/>
        </w:rPr>
        <w:t xml:space="preserve"> </w:t>
      </w:r>
      <w:r w:rsidRPr="007B0484">
        <w:rPr>
          <w:sz w:val="32"/>
          <w:szCs w:val="32"/>
          <w:lang w:val="uk-UA"/>
        </w:rPr>
        <w:t>підтримує мотивацію.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3. Дія:-</w:t>
      </w:r>
      <w:r>
        <w:rPr>
          <w:sz w:val="32"/>
          <w:szCs w:val="32"/>
          <w:lang w:val="uk-UA"/>
        </w:rPr>
        <w:t xml:space="preserve"> </w:t>
      </w:r>
      <w:r w:rsidRPr="007B0484">
        <w:rPr>
          <w:sz w:val="32"/>
          <w:szCs w:val="32"/>
          <w:lang w:val="uk-UA"/>
        </w:rPr>
        <w:t xml:space="preserve">крок за кроком іди до своєї мети. 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</w:p>
    <w:p w:rsidR="00135523" w:rsidRPr="007B0484" w:rsidRDefault="00135523" w:rsidP="00F240E1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>Складання особистого проекту самовдосконалення.</w:t>
      </w:r>
    </w:p>
    <w:p w:rsidR="00135523" w:rsidRPr="007B0484" w:rsidRDefault="00135523" w:rsidP="00F240E1">
      <w:pPr>
        <w:rPr>
          <w:sz w:val="32"/>
          <w:szCs w:val="32"/>
          <w:lang w:val="uk-UA"/>
        </w:rPr>
      </w:pPr>
      <w:r w:rsidRPr="007B0484">
        <w:rPr>
          <w:sz w:val="32"/>
          <w:szCs w:val="32"/>
          <w:lang w:val="uk-UA"/>
        </w:rPr>
        <w:t xml:space="preserve">Діти , ми віримо, що всі ваші мрії збудуться. Ви докладете багато зусиль для цього. </w:t>
      </w:r>
    </w:p>
    <w:p w:rsidR="00135523" w:rsidRPr="00DA5A37" w:rsidRDefault="00135523" w:rsidP="009236D4">
      <w:pPr>
        <w:rPr>
          <w:i/>
          <w:color w:val="000000"/>
          <w:sz w:val="32"/>
          <w:szCs w:val="32"/>
          <w:lang w:val="uk-UA"/>
        </w:rPr>
      </w:pPr>
      <w:r w:rsidRPr="00DA5A37">
        <w:rPr>
          <w:i/>
          <w:color w:val="000000"/>
          <w:sz w:val="32"/>
          <w:szCs w:val="32"/>
          <w:lang w:val="uk-UA"/>
        </w:rPr>
        <w:t>Вірш Столітньої Анастасії</w:t>
      </w:r>
      <w:r w:rsidRPr="009236D4">
        <w:rPr>
          <w:i/>
          <w:color w:val="000000"/>
          <w:sz w:val="32"/>
          <w:szCs w:val="32"/>
          <w:lang w:val="uk-UA"/>
        </w:rPr>
        <w:pict>
          <v:shape id="_x0000_i1029" type="#_x0000_t75" style="width:222pt;height:295.5pt">
            <v:imagedata r:id="rId11" o:title=""/>
          </v:shape>
        </w:pict>
      </w:r>
    </w:p>
    <w:p w:rsidR="00135523" w:rsidRPr="00DA5A37" w:rsidRDefault="00135523" w:rsidP="00F240E1">
      <w:pPr>
        <w:rPr>
          <w:i/>
          <w:color w:val="000000"/>
          <w:sz w:val="32"/>
          <w:szCs w:val="32"/>
          <w:lang w:val="uk-UA"/>
        </w:rPr>
      </w:pPr>
      <w:r w:rsidRPr="00DA5A37">
        <w:rPr>
          <w:i/>
          <w:color w:val="000000"/>
          <w:sz w:val="32"/>
          <w:szCs w:val="32"/>
          <w:lang w:val="uk-UA"/>
        </w:rPr>
        <w:t>Пісня «Ми бажаєм</w:t>
      </w:r>
      <w:r>
        <w:rPr>
          <w:i/>
          <w:color w:val="000000"/>
          <w:sz w:val="32"/>
          <w:szCs w:val="32"/>
          <w:lang w:val="uk-UA"/>
        </w:rPr>
        <w:t>о</w:t>
      </w:r>
      <w:r w:rsidRPr="00DA5A37">
        <w:rPr>
          <w:i/>
          <w:color w:val="000000"/>
          <w:sz w:val="32"/>
          <w:szCs w:val="32"/>
          <w:lang w:val="uk-UA"/>
        </w:rPr>
        <w:t xml:space="preserve"> щастя вам».</w:t>
      </w:r>
    </w:p>
    <w:sectPr w:rsidR="00135523" w:rsidRPr="00DA5A37" w:rsidSect="00537E69">
      <w:footerReference w:type="even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5523" w:rsidRDefault="00135523" w:rsidP="00C55AB4">
      <w:pPr>
        <w:spacing w:after="0" w:line="240" w:lineRule="auto"/>
      </w:pPr>
      <w:r>
        <w:separator/>
      </w:r>
    </w:p>
  </w:endnote>
  <w:endnote w:type="continuationSeparator" w:id="1">
    <w:p w:rsidR="00135523" w:rsidRDefault="00135523" w:rsidP="00C55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523" w:rsidRDefault="00135523" w:rsidP="009236D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35523" w:rsidRDefault="00135523" w:rsidP="009236D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523" w:rsidRDefault="00135523" w:rsidP="009236D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135523" w:rsidRDefault="00135523" w:rsidP="009236D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5523" w:rsidRDefault="00135523" w:rsidP="00C55AB4">
      <w:pPr>
        <w:spacing w:after="0" w:line="240" w:lineRule="auto"/>
      </w:pPr>
      <w:r>
        <w:separator/>
      </w:r>
    </w:p>
  </w:footnote>
  <w:footnote w:type="continuationSeparator" w:id="1">
    <w:p w:rsidR="00135523" w:rsidRDefault="00135523" w:rsidP="00C55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75485"/>
    <w:multiLevelType w:val="hybridMultilevel"/>
    <w:tmpl w:val="DE8E9B7A"/>
    <w:lvl w:ilvl="0" w:tplc="35C67D2E">
      <w:numFmt w:val="bullet"/>
      <w:lvlText w:val="-"/>
      <w:lvlJc w:val="left"/>
      <w:pPr>
        <w:ind w:left="303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1">
    <w:nsid w:val="4C603F2C"/>
    <w:multiLevelType w:val="hybridMultilevel"/>
    <w:tmpl w:val="456A50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0F31"/>
    <w:rsid w:val="00070F31"/>
    <w:rsid w:val="00087BAB"/>
    <w:rsid w:val="000E4198"/>
    <w:rsid w:val="00124AAC"/>
    <w:rsid w:val="00124E43"/>
    <w:rsid w:val="00135523"/>
    <w:rsid w:val="00256FFC"/>
    <w:rsid w:val="0037555E"/>
    <w:rsid w:val="00394D1B"/>
    <w:rsid w:val="003E4D5A"/>
    <w:rsid w:val="00415141"/>
    <w:rsid w:val="00456474"/>
    <w:rsid w:val="00467A92"/>
    <w:rsid w:val="00493901"/>
    <w:rsid w:val="00497A09"/>
    <w:rsid w:val="004A45AD"/>
    <w:rsid w:val="00520833"/>
    <w:rsid w:val="00537E69"/>
    <w:rsid w:val="00537F6A"/>
    <w:rsid w:val="0055160B"/>
    <w:rsid w:val="005B416D"/>
    <w:rsid w:val="00677472"/>
    <w:rsid w:val="006A6CEC"/>
    <w:rsid w:val="006B1D9A"/>
    <w:rsid w:val="006D6AEB"/>
    <w:rsid w:val="007B0484"/>
    <w:rsid w:val="007D6267"/>
    <w:rsid w:val="00867A0A"/>
    <w:rsid w:val="008F7ED3"/>
    <w:rsid w:val="009236D4"/>
    <w:rsid w:val="009872C4"/>
    <w:rsid w:val="009E53FF"/>
    <w:rsid w:val="009E6734"/>
    <w:rsid w:val="00A10CAF"/>
    <w:rsid w:val="00A11486"/>
    <w:rsid w:val="00AB2690"/>
    <w:rsid w:val="00AF1134"/>
    <w:rsid w:val="00BB5DC8"/>
    <w:rsid w:val="00C24B04"/>
    <w:rsid w:val="00C37ADD"/>
    <w:rsid w:val="00C55AB4"/>
    <w:rsid w:val="00C80882"/>
    <w:rsid w:val="00CA0130"/>
    <w:rsid w:val="00D70166"/>
    <w:rsid w:val="00DA5A37"/>
    <w:rsid w:val="00DB7964"/>
    <w:rsid w:val="00DC3A70"/>
    <w:rsid w:val="00DD6839"/>
    <w:rsid w:val="00E469DD"/>
    <w:rsid w:val="00F24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E6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774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C55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55AB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C55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55AB4"/>
    <w:rPr>
      <w:rFonts w:cs="Times New Roman"/>
    </w:rPr>
  </w:style>
  <w:style w:type="character" w:styleId="PageNumber">
    <w:name w:val="page number"/>
    <w:basedOn w:val="DefaultParagraphFont"/>
    <w:uiPriority w:val="99"/>
    <w:rsid w:val="009236D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219</TotalTime>
  <Pages>8</Pages>
  <Words>888</Words>
  <Characters>5064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12</cp:revision>
  <dcterms:created xsi:type="dcterms:W3CDTF">2010-11-04T06:31:00Z</dcterms:created>
  <dcterms:modified xsi:type="dcterms:W3CDTF">2010-12-15T13:24:00Z</dcterms:modified>
</cp:coreProperties>
</file>